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997" w:rsidRPr="00B175A4" w:rsidRDefault="00E13997" w:rsidP="00EC56F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5A4">
        <w:rPr>
          <w:rFonts w:ascii="Times New Roman" w:hAnsi="Times New Roman" w:cs="Times New Roman"/>
          <w:b/>
          <w:sz w:val="24"/>
          <w:szCs w:val="24"/>
        </w:rPr>
        <w:t>Перечень муниципального имущества, свободного от прав третьих лиц (за исключением имущественных прав субъектов</w:t>
      </w:r>
    </w:p>
    <w:p w:rsidR="00E13997" w:rsidRPr="00B175A4" w:rsidRDefault="00E13997" w:rsidP="00EC56F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5A4">
        <w:rPr>
          <w:rFonts w:ascii="Times New Roman" w:hAnsi="Times New Roman" w:cs="Times New Roman"/>
          <w:b/>
          <w:sz w:val="24"/>
          <w:szCs w:val="24"/>
        </w:rPr>
        <w:t>малого и среднего предпринимательства), на территории Михайловского муниципального образования</w:t>
      </w:r>
    </w:p>
    <w:p w:rsidR="00E13997" w:rsidRPr="00FD0615" w:rsidRDefault="00E13997" w:rsidP="00EC56F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534"/>
        <w:gridCol w:w="1554"/>
        <w:gridCol w:w="1620"/>
        <w:gridCol w:w="2835"/>
        <w:gridCol w:w="1305"/>
        <w:gridCol w:w="2340"/>
        <w:gridCol w:w="2187"/>
        <w:gridCol w:w="2133"/>
      </w:tblGrid>
      <w:tr w:rsidR="00E13997" w:rsidRPr="00FD0615" w:rsidTr="0082656E">
        <w:tc>
          <w:tcPr>
            <w:tcW w:w="534" w:type="dxa"/>
          </w:tcPr>
          <w:p w:rsidR="00E13997" w:rsidRPr="006055B1" w:rsidRDefault="00E13997" w:rsidP="00F66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554" w:type="dxa"/>
          </w:tcPr>
          <w:p w:rsidR="00E13997" w:rsidRPr="006055B1" w:rsidRDefault="00E13997" w:rsidP="00F66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20" w:type="dxa"/>
          </w:tcPr>
          <w:p w:rsidR="00E13997" w:rsidRPr="006055B1" w:rsidRDefault="00E13997" w:rsidP="00F66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835" w:type="dxa"/>
          </w:tcPr>
          <w:p w:rsidR="00E13997" w:rsidRPr="006055B1" w:rsidRDefault="00E13997" w:rsidP="00F66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Местонахождение (адрес) объекта</w:t>
            </w:r>
          </w:p>
        </w:tc>
        <w:tc>
          <w:tcPr>
            <w:tcW w:w="1305" w:type="dxa"/>
          </w:tcPr>
          <w:p w:rsidR="00E13997" w:rsidRPr="006055B1" w:rsidRDefault="00E13997" w:rsidP="00F66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Идентификационные характеристики объекта</w:t>
            </w:r>
          </w:p>
        </w:tc>
        <w:tc>
          <w:tcPr>
            <w:tcW w:w="2340" w:type="dxa"/>
          </w:tcPr>
          <w:p w:rsidR="00E13997" w:rsidRPr="006055B1" w:rsidRDefault="00E13997" w:rsidP="00F66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 объекта</w:t>
            </w:r>
          </w:p>
        </w:tc>
        <w:tc>
          <w:tcPr>
            <w:tcW w:w="2187" w:type="dxa"/>
          </w:tcPr>
          <w:p w:rsidR="00E13997" w:rsidRPr="006055B1" w:rsidRDefault="00E13997" w:rsidP="00F66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Цель использования объекта при сдаче его в аренду в соответствии с назначением объекта</w:t>
            </w:r>
          </w:p>
        </w:tc>
        <w:tc>
          <w:tcPr>
            <w:tcW w:w="2133" w:type="dxa"/>
          </w:tcPr>
          <w:p w:rsidR="00E13997" w:rsidRPr="006055B1" w:rsidRDefault="00E13997" w:rsidP="00F66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Примечание, в том числе сведения о нахождении объекта в аренде и сроке действия договора аренды, а также об иных обременениях (при наличии)</w:t>
            </w:r>
          </w:p>
        </w:tc>
      </w:tr>
      <w:tr w:rsidR="00E13997" w:rsidRPr="00FD0615" w:rsidTr="0082656E">
        <w:tc>
          <w:tcPr>
            <w:tcW w:w="534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 xml:space="preserve">Легковой автомобиль </w:t>
            </w:r>
          </w:p>
        </w:tc>
        <w:tc>
          <w:tcPr>
            <w:tcW w:w="1620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ГАЗ-31105</w:t>
            </w:r>
          </w:p>
        </w:tc>
        <w:tc>
          <w:tcPr>
            <w:tcW w:w="2835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Администрация Михайловского МО (г. Михайловск, ул. Кирова, 22)</w:t>
            </w:r>
          </w:p>
        </w:tc>
        <w:tc>
          <w:tcPr>
            <w:tcW w:w="1305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0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 xml:space="preserve">Год изготовления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6055B1">
                <w:rPr>
                  <w:rFonts w:ascii="Times New Roman" w:hAnsi="Times New Roman" w:cs="Times New Roman"/>
                  <w:sz w:val="24"/>
                  <w:szCs w:val="24"/>
                </w:rPr>
                <w:t>2004 г</w:t>
              </w:r>
            </w:smartTag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, тип двигателя бензиновый.</w:t>
            </w:r>
          </w:p>
        </w:tc>
        <w:tc>
          <w:tcPr>
            <w:tcW w:w="2187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 xml:space="preserve">Для транспортного обслуживания </w:t>
            </w:r>
          </w:p>
        </w:tc>
        <w:tc>
          <w:tcPr>
            <w:tcW w:w="2133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997" w:rsidRPr="00FD0615" w:rsidTr="0082656E">
        <w:trPr>
          <w:trHeight w:val="2262"/>
        </w:trPr>
        <w:tc>
          <w:tcPr>
            <w:tcW w:w="534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4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Принтер/сканер/копир</w:t>
            </w:r>
          </w:p>
        </w:tc>
        <w:tc>
          <w:tcPr>
            <w:tcW w:w="1620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</w:t>
            </w:r>
          </w:p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</w:t>
            </w: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 xml:space="preserve"> 1018</w:t>
            </w:r>
            <w:r w:rsidRPr="006055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</w:p>
        </w:tc>
        <w:tc>
          <w:tcPr>
            <w:tcW w:w="2835" w:type="dxa"/>
          </w:tcPr>
          <w:p w:rsidR="00E13997" w:rsidRDefault="00E13997"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Администрация Михайловского МО (г. Михайловск, ул. Кирова, 22)</w:t>
            </w:r>
          </w:p>
        </w:tc>
        <w:tc>
          <w:tcPr>
            <w:tcW w:w="1305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0" w:type="dxa"/>
          </w:tcPr>
          <w:p w:rsidR="00E13997" w:rsidRPr="00FD0615" w:rsidRDefault="00E13997" w:rsidP="006055B1">
            <w:pPr>
              <w:pStyle w:val="NormalWeb"/>
              <w:shd w:val="clear" w:color="auto" w:fill="FFFFFF"/>
              <w:spacing w:before="0" w:beforeAutospacing="0" w:after="150" w:afterAutospacing="0"/>
            </w:pPr>
            <w:r w:rsidRPr="006055B1">
              <w:rPr>
                <w:rStyle w:val="Strong"/>
                <w:b w:val="0"/>
                <w:color w:val="333333"/>
              </w:rPr>
              <w:t>Устройство:</w:t>
            </w:r>
            <w:r w:rsidRPr="006055B1">
              <w:rPr>
                <w:color w:val="333333"/>
              </w:rPr>
              <w:t> принтер/сканер/копир</w:t>
            </w:r>
            <w:r w:rsidRPr="006055B1">
              <w:rPr>
                <w:color w:val="333333"/>
              </w:rPr>
              <w:br/>
            </w:r>
            <w:r w:rsidRPr="006055B1">
              <w:rPr>
                <w:rStyle w:val="Strong"/>
                <w:b w:val="0"/>
                <w:color w:val="333333"/>
              </w:rPr>
              <w:t>Тип печати:</w:t>
            </w:r>
            <w:r w:rsidRPr="006055B1">
              <w:rPr>
                <w:color w:val="333333"/>
              </w:rPr>
              <w:t> черно-белая</w:t>
            </w:r>
            <w:r w:rsidRPr="006055B1">
              <w:rPr>
                <w:color w:val="333333"/>
              </w:rPr>
              <w:br/>
            </w:r>
            <w:r w:rsidRPr="006055B1">
              <w:rPr>
                <w:rStyle w:val="Strong"/>
                <w:b w:val="0"/>
                <w:color w:val="333333"/>
              </w:rPr>
              <w:t>Технология печати:</w:t>
            </w:r>
            <w:r w:rsidRPr="006055B1">
              <w:rPr>
                <w:color w:val="333333"/>
              </w:rPr>
              <w:t> лазерная</w:t>
            </w:r>
            <w:r w:rsidRPr="006055B1">
              <w:rPr>
                <w:color w:val="333333"/>
              </w:rPr>
              <w:br/>
            </w:r>
            <w:r w:rsidRPr="006055B1">
              <w:rPr>
                <w:rStyle w:val="Strong"/>
                <w:b w:val="0"/>
                <w:color w:val="333333"/>
              </w:rPr>
              <w:t>Максимальный формат:</w:t>
            </w:r>
            <w:r w:rsidRPr="006055B1">
              <w:rPr>
                <w:color w:val="333333"/>
              </w:rPr>
              <w:t> A4</w:t>
            </w:r>
          </w:p>
        </w:tc>
        <w:tc>
          <w:tcPr>
            <w:tcW w:w="2187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 xml:space="preserve">Для оборудования рабочего места </w:t>
            </w:r>
          </w:p>
        </w:tc>
        <w:tc>
          <w:tcPr>
            <w:tcW w:w="2133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997" w:rsidRPr="006055B1" w:rsidRDefault="00E13997" w:rsidP="00FD0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997" w:rsidRPr="00FD0615" w:rsidTr="0082656E">
        <w:tc>
          <w:tcPr>
            <w:tcW w:w="534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4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Многофункциональное устройство </w:t>
            </w:r>
          </w:p>
        </w:tc>
        <w:tc>
          <w:tcPr>
            <w:tcW w:w="1620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</w:t>
            </w:r>
          </w:p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MF-4410</w:t>
            </w:r>
          </w:p>
        </w:tc>
        <w:tc>
          <w:tcPr>
            <w:tcW w:w="2835" w:type="dxa"/>
          </w:tcPr>
          <w:p w:rsidR="00E13997" w:rsidRDefault="00E13997"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Администрация Михайловского МО (г. Михайловск, ул. Кирова, 22)</w:t>
            </w:r>
          </w:p>
        </w:tc>
        <w:tc>
          <w:tcPr>
            <w:tcW w:w="1305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0" w:type="dxa"/>
          </w:tcPr>
          <w:p w:rsidR="00E13997" w:rsidRPr="006055B1" w:rsidRDefault="00E13997" w:rsidP="00B5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Тип оборудования</w:t>
            </w:r>
          </w:p>
          <w:p w:rsidR="00E13997" w:rsidRPr="006055B1" w:rsidRDefault="00E13997" w:rsidP="00B5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МФУ (принтер/сканер/копир)</w:t>
            </w:r>
          </w:p>
          <w:p w:rsidR="00E13997" w:rsidRPr="006055B1" w:rsidRDefault="00E13997" w:rsidP="00B5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Технология печати</w:t>
            </w:r>
          </w:p>
          <w:p w:rsidR="00E13997" w:rsidRPr="006055B1" w:rsidRDefault="00E13997" w:rsidP="00B5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Лазерная монохромная</w:t>
            </w:r>
          </w:p>
        </w:tc>
        <w:tc>
          <w:tcPr>
            <w:tcW w:w="2187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Для оборудования рабочего места</w:t>
            </w:r>
          </w:p>
        </w:tc>
        <w:tc>
          <w:tcPr>
            <w:tcW w:w="2133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997" w:rsidRPr="00FD0615" w:rsidTr="0082656E">
        <w:tc>
          <w:tcPr>
            <w:tcW w:w="534" w:type="dxa"/>
          </w:tcPr>
          <w:p w:rsidR="00E13997" w:rsidRPr="00FE15B8" w:rsidRDefault="00E13997" w:rsidP="008249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54" w:type="dxa"/>
          </w:tcPr>
          <w:p w:rsidR="00E13997" w:rsidRPr="008911EE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1EE">
              <w:rPr>
                <w:rFonts w:ascii="Times New Roman" w:hAnsi="Times New Roman" w:cs="Times New Roman"/>
                <w:sz w:val="24"/>
                <w:szCs w:val="24"/>
              </w:rPr>
              <w:t xml:space="preserve">Автобус </w:t>
            </w:r>
          </w:p>
        </w:tc>
        <w:tc>
          <w:tcPr>
            <w:tcW w:w="1620" w:type="dxa"/>
          </w:tcPr>
          <w:p w:rsidR="00E13997" w:rsidRPr="008911EE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ПАЗ-32054 </w:t>
            </w:r>
            <w:r w:rsidRPr="008911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E13997" w:rsidRPr="006055B1" w:rsidRDefault="00E13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Администрация Михайловского МО (г. Михайловск, ул. Кирова, 22)</w:t>
            </w:r>
          </w:p>
        </w:tc>
        <w:tc>
          <w:tcPr>
            <w:tcW w:w="1305" w:type="dxa"/>
          </w:tcPr>
          <w:p w:rsidR="00E13997" w:rsidRPr="0082656E" w:rsidRDefault="00E13997" w:rsidP="008249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X1M3205H090003505</w:t>
            </w:r>
          </w:p>
        </w:tc>
        <w:tc>
          <w:tcPr>
            <w:tcW w:w="2340" w:type="dxa"/>
          </w:tcPr>
          <w:p w:rsidR="00E13997" w:rsidRPr="006055B1" w:rsidRDefault="00E13997" w:rsidP="00B5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выпуска 2009, </w:t>
            </w:r>
            <w:r w:rsidRPr="008911EE">
              <w:rPr>
                <w:rFonts w:ascii="Times New Roman" w:hAnsi="Times New Roman" w:cs="Times New Roman"/>
                <w:sz w:val="24"/>
                <w:szCs w:val="24"/>
              </w:rPr>
              <w:t>модель 523400, номер двигателя 91006057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мощность двигателя </w:t>
            </w:r>
            <w:smartTag w:uri="urn:schemas-microsoft-com:office:smarttags" w:element="metricconverter">
              <w:smartTagPr>
                <w:attr w:name="ProductID" w:val="124 л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124 л</w:t>
              </w:r>
            </w:smartTag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.с., тип двигателя бензиновый </w:t>
            </w:r>
          </w:p>
        </w:tc>
        <w:tc>
          <w:tcPr>
            <w:tcW w:w="2187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Пассажирские перевозки</w:t>
            </w:r>
          </w:p>
        </w:tc>
        <w:tc>
          <w:tcPr>
            <w:tcW w:w="2133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997" w:rsidRPr="00FD0615" w:rsidTr="0082656E">
        <w:tc>
          <w:tcPr>
            <w:tcW w:w="534" w:type="dxa"/>
          </w:tcPr>
          <w:p w:rsidR="00E13997" w:rsidRPr="00FE15B8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5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4" w:type="dxa"/>
          </w:tcPr>
          <w:p w:rsidR="00E13997" w:rsidRPr="00D17786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 xml:space="preserve">Автобус </w:t>
            </w:r>
          </w:p>
        </w:tc>
        <w:tc>
          <w:tcPr>
            <w:tcW w:w="1620" w:type="dxa"/>
          </w:tcPr>
          <w:p w:rsidR="00E13997" w:rsidRPr="008911EE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 xml:space="preserve">ПАЗ-32053 </w:t>
            </w:r>
          </w:p>
        </w:tc>
        <w:tc>
          <w:tcPr>
            <w:tcW w:w="2835" w:type="dxa"/>
          </w:tcPr>
          <w:p w:rsidR="00E13997" w:rsidRPr="006055B1" w:rsidRDefault="00E13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Администрация Михайловского МО (г. Михайловск, ул. Кирова, 22)</w:t>
            </w:r>
          </w:p>
        </w:tc>
        <w:tc>
          <w:tcPr>
            <w:tcW w:w="1305" w:type="dxa"/>
          </w:tcPr>
          <w:p w:rsidR="00E13997" w:rsidRPr="00FE15B8" w:rsidRDefault="00E13997" w:rsidP="008249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X1M3205C090003919</w:t>
            </w:r>
          </w:p>
        </w:tc>
        <w:tc>
          <w:tcPr>
            <w:tcW w:w="2340" w:type="dxa"/>
          </w:tcPr>
          <w:p w:rsidR="00E13997" w:rsidRPr="006055B1" w:rsidRDefault="00E13997" w:rsidP="00B5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выпуска 2009, </w:t>
            </w: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>модель 523400, номер двигателя 91006525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мощность двигателя </w:t>
            </w:r>
            <w:smartTag w:uri="urn:schemas-microsoft-com:office:smarttags" w:element="metricconverter">
              <w:smartTagPr>
                <w:attr w:name="ProductID" w:val="124 л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124 л</w:t>
              </w:r>
            </w:smartTag>
            <w:r>
              <w:rPr>
                <w:rFonts w:ascii="Times New Roman" w:hAnsi="Times New Roman" w:cs="Times New Roman"/>
                <w:sz w:val="24"/>
                <w:szCs w:val="24"/>
              </w:rPr>
              <w:t>.с., тип двигателя бензиновый</w:t>
            </w:r>
          </w:p>
        </w:tc>
        <w:tc>
          <w:tcPr>
            <w:tcW w:w="2187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Пассажирские перевозки</w:t>
            </w:r>
          </w:p>
        </w:tc>
        <w:tc>
          <w:tcPr>
            <w:tcW w:w="2133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997" w:rsidRPr="00FD0615" w:rsidTr="0082656E">
        <w:tc>
          <w:tcPr>
            <w:tcW w:w="534" w:type="dxa"/>
          </w:tcPr>
          <w:p w:rsidR="00E13997" w:rsidRPr="00FE15B8" w:rsidRDefault="00E13997" w:rsidP="008249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54" w:type="dxa"/>
          </w:tcPr>
          <w:p w:rsidR="00E13997" w:rsidRPr="00D17786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  <w:tc>
          <w:tcPr>
            <w:tcW w:w="1620" w:type="dxa"/>
          </w:tcPr>
          <w:p w:rsidR="00E13997" w:rsidRPr="008911EE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>КАВЗ-4238-01</w:t>
            </w:r>
          </w:p>
        </w:tc>
        <w:tc>
          <w:tcPr>
            <w:tcW w:w="2835" w:type="dxa"/>
          </w:tcPr>
          <w:p w:rsidR="00E13997" w:rsidRPr="006055B1" w:rsidRDefault="00E13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Администрация Михайловского МО (г. Михайловск, ул. Кирова, 22)</w:t>
            </w:r>
          </w:p>
        </w:tc>
        <w:tc>
          <w:tcPr>
            <w:tcW w:w="1305" w:type="dxa"/>
          </w:tcPr>
          <w:p w:rsidR="00E13997" w:rsidRPr="00FE15B8" w:rsidRDefault="00E13997" w:rsidP="008249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Z7N42380190001112</w:t>
            </w:r>
          </w:p>
        </w:tc>
        <w:tc>
          <w:tcPr>
            <w:tcW w:w="2340" w:type="dxa"/>
          </w:tcPr>
          <w:p w:rsidR="00E13997" w:rsidRPr="006055B1" w:rsidRDefault="00E13997" w:rsidP="00B5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выпуска 2009, </w:t>
            </w: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>модель 6ISBe 210, номер двигателя 69517308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мощность двигателя </w:t>
            </w:r>
            <w:smartTag w:uri="urn:schemas-microsoft-com:office:smarttags" w:element="metricconverter">
              <w:smartTagPr>
                <w:attr w:name="ProductID" w:val="210 л"/>
              </w:smartTagPr>
              <w:r w:rsidRPr="00FE15B8">
                <w:rPr>
                  <w:rFonts w:ascii="Times New Roman" w:hAnsi="Times New Roman" w:cs="Times New Roman"/>
                  <w:sz w:val="24"/>
                  <w:szCs w:val="24"/>
                </w:rPr>
                <w:t>210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 л</w:t>
              </w:r>
            </w:smartTag>
            <w:r>
              <w:rPr>
                <w:rFonts w:ascii="Times New Roman" w:hAnsi="Times New Roman" w:cs="Times New Roman"/>
                <w:sz w:val="24"/>
                <w:szCs w:val="24"/>
              </w:rPr>
              <w:t>.с., тип двигателя дизельный</w:t>
            </w:r>
          </w:p>
        </w:tc>
        <w:tc>
          <w:tcPr>
            <w:tcW w:w="2187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Пассажирские перевозки</w:t>
            </w:r>
          </w:p>
        </w:tc>
        <w:tc>
          <w:tcPr>
            <w:tcW w:w="2133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997" w:rsidRPr="00FD0615" w:rsidTr="0082656E">
        <w:tc>
          <w:tcPr>
            <w:tcW w:w="534" w:type="dxa"/>
          </w:tcPr>
          <w:p w:rsidR="00E13997" w:rsidRPr="00FE15B8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5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4" w:type="dxa"/>
          </w:tcPr>
          <w:p w:rsidR="00E13997" w:rsidRPr="00D17786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Универсальная спецмашина </w:t>
            </w:r>
          </w:p>
        </w:tc>
        <w:tc>
          <w:tcPr>
            <w:tcW w:w="1620" w:type="dxa"/>
          </w:tcPr>
          <w:p w:rsidR="00E13997" w:rsidRPr="008911EE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>ПУМ 500У</w:t>
            </w:r>
          </w:p>
        </w:tc>
        <w:tc>
          <w:tcPr>
            <w:tcW w:w="2835" w:type="dxa"/>
          </w:tcPr>
          <w:p w:rsidR="00E13997" w:rsidRPr="006055B1" w:rsidRDefault="00E13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Администрация Михайловского МО (г. Михайловск, ул. Кирова, 22)</w:t>
            </w:r>
          </w:p>
        </w:tc>
        <w:tc>
          <w:tcPr>
            <w:tcW w:w="1305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0" w:type="dxa"/>
          </w:tcPr>
          <w:p w:rsidR="00E13997" w:rsidRPr="00865F96" w:rsidRDefault="00E13997" w:rsidP="00B5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выпуска 2009, </w:t>
            </w: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 xml:space="preserve">номер двигателя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1051408025205, мощность двигателя 25,7 (30) кВт (л.с), вид двигателя колесный</w:t>
            </w:r>
          </w:p>
        </w:tc>
        <w:tc>
          <w:tcPr>
            <w:tcW w:w="2187" w:type="dxa"/>
          </w:tcPr>
          <w:p w:rsidR="00E13997" w:rsidRDefault="00E13997" w:rsidP="00964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благоустройства территории</w:t>
            </w:r>
          </w:p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997" w:rsidRPr="00FD0615" w:rsidTr="0082656E">
        <w:tc>
          <w:tcPr>
            <w:tcW w:w="534" w:type="dxa"/>
          </w:tcPr>
          <w:p w:rsidR="00E13997" w:rsidRPr="00865F96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F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4" w:type="dxa"/>
          </w:tcPr>
          <w:p w:rsidR="00E13997" w:rsidRPr="00D17786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 xml:space="preserve">Мусоровоз </w:t>
            </w:r>
          </w:p>
        </w:tc>
        <w:tc>
          <w:tcPr>
            <w:tcW w:w="1620" w:type="dxa"/>
          </w:tcPr>
          <w:p w:rsidR="00E13997" w:rsidRPr="008911EE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>КО-440-2</w:t>
            </w:r>
          </w:p>
        </w:tc>
        <w:tc>
          <w:tcPr>
            <w:tcW w:w="2835" w:type="dxa"/>
          </w:tcPr>
          <w:p w:rsidR="00E13997" w:rsidRPr="006055B1" w:rsidRDefault="00E13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5B1">
              <w:rPr>
                <w:rFonts w:ascii="Times New Roman" w:hAnsi="Times New Roman" w:cs="Times New Roman"/>
                <w:sz w:val="24"/>
                <w:szCs w:val="24"/>
              </w:rPr>
              <w:t>Администрация Михайловского МО (г. Михайловск, ул. Кирова, 22)</w:t>
            </w:r>
          </w:p>
        </w:tc>
        <w:tc>
          <w:tcPr>
            <w:tcW w:w="1305" w:type="dxa"/>
          </w:tcPr>
          <w:p w:rsidR="00E13997" w:rsidRPr="00865F96" w:rsidRDefault="00E13997" w:rsidP="008249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ZVL483213E0003138</w:t>
            </w:r>
          </w:p>
        </w:tc>
        <w:tc>
          <w:tcPr>
            <w:tcW w:w="2340" w:type="dxa"/>
          </w:tcPr>
          <w:p w:rsidR="00E13997" w:rsidRPr="006055B1" w:rsidRDefault="00E13997" w:rsidP="00B5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выпуска 20</w:t>
            </w:r>
            <w:r w:rsidRPr="009641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 xml:space="preserve">модель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Д245</w:t>
            </w:r>
            <w:r w:rsidRPr="00D17786">
              <w:rPr>
                <w:rFonts w:ascii="Times New Roman" w:hAnsi="Times New Roman" w:cs="Times New Roman"/>
                <w:sz w:val="24"/>
                <w:szCs w:val="24"/>
              </w:rPr>
              <w:t xml:space="preserve">, номер двигателя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7Е4 846175, мощность двигателя </w:t>
            </w:r>
            <w:smartTag w:uri="urn:schemas-microsoft-com:office:smarttags" w:element="metricconverter">
              <w:smartTagPr>
                <w:attr w:name="ProductID" w:val="125,4 л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125,4 л</w:t>
              </w:r>
            </w:smartTag>
            <w:r>
              <w:rPr>
                <w:rFonts w:ascii="Times New Roman" w:hAnsi="Times New Roman" w:cs="Times New Roman"/>
                <w:sz w:val="24"/>
                <w:szCs w:val="24"/>
              </w:rPr>
              <w:t>.с., тип двигателя дизельный</w:t>
            </w:r>
          </w:p>
        </w:tc>
        <w:tc>
          <w:tcPr>
            <w:tcW w:w="2187" w:type="dxa"/>
          </w:tcPr>
          <w:p w:rsidR="00E13997" w:rsidRPr="0096410C" w:rsidRDefault="00E13997" w:rsidP="00964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вывоза ТКО</w:t>
            </w:r>
          </w:p>
        </w:tc>
        <w:tc>
          <w:tcPr>
            <w:tcW w:w="2133" w:type="dxa"/>
          </w:tcPr>
          <w:p w:rsidR="00E13997" w:rsidRPr="006055B1" w:rsidRDefault="00E13997" w:rsidP="0082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13997" w:rsidRPr="00FD0615" w:rsidRDefault="00E13997" w:rsidP="008249E8">
      <w:pPr>
        <w:rPr>
          <w:rFonts w:ascii="Times New Roman" w:hAnsi="Times New Roman" w:cs="Times New Roman"/>
          <w:sz w:val="24"/>
          <w:szCs w:val="24"/>
        </w:rPr>
        <w:sectPr w:rsidR="00E13997" w:rsidRPr="00FD0615" w:rsidSect="008249E8">
          <w:pgSz w:w="16838" w:h="11905" w:orient="landscape"/>
          <w:pgMar w:top="851" w:right="1134" w:bottom="850" w:left="1134" w:header="0" w:footer="0" w:gutter="0"/>
          <w:cols w:space="720"/>
        </w:sectPr>
      </w:pPr>
    </w:p>
    <w:p w:rsidR="00E13997" w:rsidRDefault="00E13997" w:rsidP="0096410C">
      <w:pPr>
        <w:keepNext/>
        <w:widowControl/>
        <w:autoSpaceDE/>
        <w:autoSpaceDN/>
        <w:adjustRightInd/>
        <w:jc w:val="center"/>
        <w:outlineLvl w:val="7"/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28.5pt">
            <v:imagedata r:id="rId5" o:title=""/>
          </v:shape>
        </w:pict>
      </w:r>
    </w:p>
    <w:p w:rsidR="00E13997" w:rsidRPr="00EC56F2" w:rsidRDefault="00E13997" w:rsidP="0096410C">
      <w:pPr>
        <w:keepNext/>
        <w:widowControl/>
        <w:autoSpaceDE/>
        <w:autoSpaceDN/>
        <w:adjustRightInd/>
        <w:jc w:val="center"/>
        <w:outlineLvl w:val="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ПОСТАНОВЛЕНИЕ </w:t>
      </w:r>
    </w:p>
    <w:p w:rsidR="00E13997" w:rsidRPr="00EC56F2" w:rsidRDefault="00E13997" w:rsidP="0096410C">
      <w:pPr>
        <w:keepNext/>
        <w:widowControl/>
        <w:autoSpaceDE/>
        <w:autoSpaceDN/>
        <w:adjustRightInd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C56F2">
        <w:rPr>
          <w:rFonts w:ascii="Times New Roman" w:hAnsi="Times New Roman" w:cs="Times New Roman"/>
          <w:b/>
          <w:sz w:val="28"/>
          <w:szCs w:val="28"/>
        </w:rPr>
        <w:t>Администрации Михайловского  муниципального образования</w:t>
      </w:r>
    </w:p>
    <w:p w:rsidR="00E13997" w:rsidRPr="00EC56F2" w:rsidRDefault="00E13997" w:rsidP="0096410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EC56F2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13997" w:rsidRPr="00EC56F2" w:rsidRDefault="00E13997" w:rsidP="0096410C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EC56F2">
        <w:rPr>
          <w:rFonts w:ascii="Times New Roman" w:hAnsi="Times New Roman" w:cs="Times New Roman"/>
          <w:sz w:val="28"/>
          <w:szCs w:val="28"/>
        </w:rPr>
        <w:tab/>
      </w:r>
    </w:p>
    <w:p w:rsidR="00E13997" w:rsidRDefault="00E13997" w:rsidP="0096410C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8249E8">
        <w:rPr>
          <w:rFonts w:ascii="Times New Roman" w:hAnsi="Times New Roman" w:cs="Times New Roman"/>
          <w:sz w:val="28"/>
          <w:szCs w:val="28"/>
        </w:rPr>
        <w:t xml:space="preserve">  от </w:t>
      </w:r>
      <w:r>
        <w:rPr>
          <w:rFonts w:ascii="Times New Roman" w:hAnsi="Times New Roman" w:cs="Times New Roman"/>
          <w:sz w:val="28"/>
          <w:szCs w:val="28"/>
        </w:rPr>
        <w:t>22.02.2018</w:t>
      </w:r>
      <w:r w:rsidRPr="00EC56F2">
        <w:rPr>
          <w:rFonts w:ascii="Times New Roman" w:hAnsi="Times New Roman" w:cs="Times New Roman"/>
          <w:sz w:val="28"/>
          <w:szCs w:val="28"/>
        </w:rPr>
        <w:t xml:space="preserve"> года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EC56F2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№ 55</w:t>
      </w:r>
    </w:p>
    <w:p w:rsidR="00E13997" w:rsidRPr="00EC56F2" w:rsidRDefault="00E13997" w:rsidP="0096410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EC56F2">
        <w:rPr>
          <w:rFonts w:ascii="Times New Roman" w:hAnsi="Times New Roman" w:cs="Times New Roman"/>
          <w:sz w:val="28"/>
          <w:szCs w:val="28"/>
        </w:rPr>
        <w:t>г. Михайловск</w:t>
      </w:r>
    </w:p>
    <w:p w:rsidR="00E13997" w:rsidRPr="00EC56F2" w:rsidRDefault="00E13997" w:rsidP="0096410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E13997" w:rsidRPr="008249E8" w:rsidRDefault="00E13997" w:rsidP="0096410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 от 05.12.2017 г. № 361  «</w:t>
      </w:r>
      <w:r w:rsidRPr="008249E8">
        <w:rPr>
          <w:rFonts w:ascii="Times New Roman" w:hAnsi="Times New Roman" w:cs="Times New Roman"/>
          <w:b/>
          <w:sz w:val="28"/>
          <w:szCs w:val="28"/>
        </w:rPr>
        <w:t>Об утверждении   перечня муниципального имущества, свободного от прав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49E8">
        <w:rPr>
          <w:rFonts w:ascii="Times New Roman" w:hAnsi="Times New Roman" w:cs="Times New Roman"/>
          <w:b/>
          <w:sz w:val="28"/>
          <w:szCs w:val="28"/>
        </w:rPr>
        <w:t>третьих лиц (за исключением имущественных прав субъектов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49E8">
        <w:rPr>
          <w:rFonts w:ascii="Times New Roman" w:hAnsi="Times New Roman" w:cs="Times New Roman"/>
          <w:b/>
          <w:sz w:val="28"/>
          <w:szCs w:val="28"/>
        </w:rPr>
        <w:t>малого и среднего предпринимательства),</w:t>
      </w:r>
    </w:p>
    <w:p w:rsidR="00E13997" w:rsidRPr="008249E8" w:rsidRDefault="00E13997" w:rsidP="0096410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9E8">
        <w:rPr>
          <w:rFonts w:ascii="Times New Roman" w:hAnsi="Times New Roman" w:cs="Times New Roman"/>
          <w:b/>
          <w:sz w:val="28"/>
          <w:szCs w:val="28"/>
        </w:rPr>
        <w:t>на территории Михайловского муниципального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13997" w:rsidRPr="00EC56F2" w:rsidRDefault="00E13997" w:rsidP="0096410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230"/>
        </w:tabs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997" w:rsidRPr="008249E8" w:rsidRDefault="00E13997" w:rsidP="0096410C">
      <w:pPr>
        <w:widowControl/>
        <w:tabs>
          <w:tab w:val="left" w:pos="567"/>
        </w:tabs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C56F2">
        <w:rPr>
          <w:rFonts w:ascii="Times New Roman" w:hAnsi="Times New Roman" w:cs="Times New Roman"/>
          <w:b/>
          <w:sz w:val="28"/>
          <w:szCs w:val="28"/>
        </w:rPr>
        <w:tab/>
      </w:r>
      <w:r w:rsidRPr="008249E8"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от 06.10.2003 N 131-ФЗ "Об общих принципах организации местного самоуправления в Российской Федерации", Федеральным  законом от 24.07.2007 N 209-ФЗ "О развитии малого и среднего предпринимательства в Российской Федерации", Решением Думы Михайловского муниципального образования №50 от 14.06.2017 «Об утверждении Порядка формирования, ведения,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на территории Михайловского муниципального образования, а также Порядка и условий предоставления в аренду муниципального имущества, включенного в указанный перечень», </w:t>
      </w:r>
      <w:hyperlink r:id="rId6" w:history="1">
        <w:r w:rsidRPr="008249E8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8249E8">
        <w:rPr>
          <w:rFonts w:ascii="Times New Roman" w:hAnsi="Times New Roman" w:cs="Times New Roman"/>
          <w:sz w:val="28"/>
          <w:szCs w:val="28"/>
        </w:rPr>
        <w:t xml:space="preserve"> Михайловского муниципального образования, </w:t>
      </w:r>
    </w:p>
    <w:p w:rsidR="00E13997" w:rsidRPr="00EC56F2" w:rsidRDefault="00E13997" w:rsidP="0096410C">
      <w:pPr>
        <w:widowControl/>
        <w:tabs>
          <w:tab w:val="left" w:pos="3690"/>
        </w:tabs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249E8">
        <w:rPr>
          <w:rFonts w:ascii="Times New Roman" w:hAnsi="Times New Roman" w:cs="Times New Roman"/>
          <w:sz w:val="28"/>
          <w:szCs w:val="28"/>
        </w:rPr>
        <w:tab/>
      </w:r>
    </w:p>
    <w:p w:rsidR="00E13997" w:rsidRPr="00EC56F2" w:rsidRDefault="00E13997" w:rsidP="0096410C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9E8">
        <w:rPr>
          <w:rFonts w:ascii="Times New Roman" w:hAnsi="Times New Roman" w:cs="Times New Roman"/>
          <w:b/>
          <w:sz w:val="28"/>
          <w:szCs w:val="28"/>
        </w:rPr>
        <w:t>ПОСТАНОВЛЯЕТ</w:t>
      </w:r>
      <w:r w:rsidRPr="00EC56F2">
        <w:rPr>
          <w:rFonts w:ascii="Times New Roman" w:hAnsi="Times New Roman" w:cs="Times New Roman"/>
          <w:b/>
          <w:sz w:val="28"/>
          <w:szCs w:val="28"/>
        </w:rPr>
        <w:t>:</w:t>
      </w:r>
    </w:p>
    <w:p w:rsidR="00E13997" w:rsidRPr="00EC56F2" w:rsidRDefault="00E13997" w:rsidP="0096410C">
      <w:pPr>
        <w:widowControl/>
        <w:tabs>
          <w:tab w:val="left" w:pos="0"/>
        </w:tabs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E13997" w:rsidRPr="008249E8" w:rsidRDefault="00E13997" w:rsidP="00B175A4">
      <w:pPr>
        <w:pStyle w:val="ConsPlusNormal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249E8">
        <w:rPr>
          <w:rFonts w:ascii="Times New Roman" w:hAnsi="Times New Roman" w:cs="Times New Roman"/>
          <w:sz w:val="28"/>
          <w:szCs w:val="28"/>
        </w:rPr>
        <w:t>Утвердить перечень муниципального имущества, свободного от прав</w:t>
      </w:r>
    </w:p>
    <w:p w:rsidR="00E13997" w:rsidRPr="008249E8" w:rsidRDefault="00E13997" w:rsidP="0096410C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249E8">
        <w:rPr>
          <w:rFonts w:ascii="Times New Roman" w:hAnsi="Times New Roman" w:cs="Times New Roman"/>
          <w:sz w:val="28"/>
          <w:szCs w:val="28"/>
        </w:rPr>
        <w:t>третьих лиц (за исключением имущественных прав субъектов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9E8">
        <w:rPr>
          <w:rFonts w:ascii="Times New Roman" w:hAnsi="Times New Roman" w:cs="Times New Roman"/>
          <w:sz w:val="28"/>
          <w:szCs w:val="28"/>
        </w:rPr>
        <w:t>малого и среднего предпринимательства),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9E8">
        <w:rPr>
          <w:rFonts w:ascii="Times New Roman" w:hAnsi="Times New Roman" w:cs="Times New Roman"/>
          <w:sz w:val="28"/>
          <w:szCs w:val="28"/>
        </w:rPr>
        <w:t>на территории Михайловского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  <w:r w:rsidRPr="008249E8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:rsidR="00E13997" w:rsidRPr="00EC56F2" w:rsidRDefault="00E13997" w:rsidP="009641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9E8">
        <w:rPr>
          <w:rFonts w:ascii="Times New Roman" w:hAnsi="Times New Roman" w:cs="Times New Roman"/>
          <w:sz w:val="28"/>
          <w:szCs w:val="28"/>
        </w:rPr>
        <w:t xml:space="preserve">2. </w:t>
      </w:r>
      <w:r w:rsidRPr="00EC56F2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>
        <w:rPr>
          <w:rFonts w:ascii="Times New Roman" w:hAnsi="Times New Roman" w:cs="Times New Roman"/>
          <w:sz w:val="28"/>
          <w:szCs w:val="28"/>
        </w:rPr>
        <w:t xml:space="preserve">перечень, указанный в п. 1 настоящего </w:t>
      </w:r>
      <w:r w:rsidRPr="008249E8">
        <w:rPr>
          <w:rFonts w:ascii="Times New Roman" w:hAnsi="Times New Roman" w:cs="Times New Roman"/>
          <w:sz w:val="28"/>
          <w:szCs w:val="28"/>
        </w:rPr>
        <w:t>Постановлени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C56F2">
        <w:rPr>
          <w:rFonts w:ascii="Times New Roman" w:hAnsi="Times New Roman" w:cs="Times New Roman"/>
          <w:sz w:val="28"/>
          <w:szCs w:val="28"/>
        </w:rPr>
        <w:t xml:space="preserve"> в газете «Муниципальный Вестник», а также разместить на официальном сайте Михайловского муниципального образования в сети «Интернет»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3997" w:rsidRPr="00EC56F2" w:rsidRDefault="00E13997" w:rsidP="009641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9E8">
        <w:rPr>
          <w:rFonts w:ascii="Times New Roman" w:hAnsi="Times New Roman" w:cs="Times New Roman"/>
          <w:sz w:val="28"/>
          <w:szCs w:val="28"/>
        </w:rPr>
        <w:t>3</w:t>
      </w:r>
      <w:r w:rsidRPr="00EC56F2">
        <w:rPr>
          <w:rFonts w:ascii="Times New Roman" w:hAnsi="Times New Roman" w:cs="Times New Roman"/>
          <w:sz w:val="28"/>
          <w:szCs w:val="28"/>
        </w:rPr>
        <w:t xml:space="preserve">. Настоящее </w:t>
      </w:r>
      <w:r w:rsidRPr="008249E8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Pr="00EC56F2">
        <w:rPr>
          <w:rFonts w:ascii="Times New Roman" w:hAnsi="Times New Roman" w:cs="Times New Roman"/>
          <w:sz w:val="28"/>
          <w:szCs w:val="28"/>
        </w:rPr>
        <w:t xml:space="preserve"> вступает в силу со дн</w:t>
      </w:r>
      <w:r w:rsidRPr="008249E8">
        <w:rPr>
          <w:rFonts w:ascii="Times New Roman" w:hAnsi="Times New Roman" w:cs="Times New Roman"/>
          <w:sz w:val="28"/>
          <w:szCs w:val="28"/>
        </w:rPr>
        <w:t>я его подписания</w:t>
      </w:r>
      <w:r w:rsidRPr="00EC56F2">
        <w:rPr>
          <w:rFonts w:ascii="Times New Roman" w:hAnsi="Times New Roman" w:cs="Times New Roman"/>
          <w:sz w:val="28"/>
          <w:szCs w:val="28"/>
        </w:rPr>
        <w:t xml:space="preserve">.              </w:t>
      </w:r>
    </w:p>
    <w:p w:rsidR="00E13997" w:rsidRPr="00EC56F2" w:rsidRDefault="00E13997" w:rsidP="009641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9E8">
        <w:rPr>
          <w:rFonts w:ascii="Times New Roman" w:hAnsi="Times New Roman" w:cs="Times New Roman"/>
          <w:sz w:val="28"/>
          <w:szCs w:val="28"/>
        </w:rPr>
        <w:t>4</w:t>
      </w:r>
      <w:r w:rsidRPr="00EC56F2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</w:t>
      </w:r>
      <w:r w:rsidRPr="008249E8">
        <w:rPr>
          <w:rFonts w:ascii="Times New Roman" w:hAnsi="Times New Roman" w:cs="Times New Roman"/>
          <w:sz w:val="28"/>
          <w:szCs w:val="28"/>
        </w:rPr>
        <w:t xml:space="preserve">постановления оставляю за собой. </w:t>
      </w:r>
    </w:p>
    <w:p w:rsidR="00E13997" w:rsidRDefault="00E13997" w:rsidP="0096410C">
      <w:pPr>
        <w:rPr>
          <w:rFonts w:ascii="Times New Roman" w:hAnsi="Times New Roman" w:cs="Times New Roman"/>
          <w:sz w:val="28"/>
          <w:szCs w:val="28"/>
        </w:rPr>
      </w:pPr>
    </w:p>
    <w:p w:rsidR="00E13997" w:rsidRPr="00EC56F2" w:rsidRDefault="00E13997" w:rsidP="0096410C">
      <w:pPr>
        <w:rPr>
          <w:rFonts w:ascii="Times New Roman" w:hAnsi="Times New Roman" w:cs="Times New Roman"/>
          <w:sz w:val="28"/>
          <w:szCs w:val="28"/>
        </w:rPr>
      </w:pPr>
    </w:p>
    <w:p w:rsidR="00E13997" w:rsidRPr="00EC56F2" w:rsidRDefault="00E13997" w:rsidP="0096410C">
      <w:pPr>
        <w:widowControl/>
        <w:tabs>
          <w:tab w:val="left" w:pos="225"/>
          <w:tab w:val="left" w:pos="1350"/>
        </w:tabs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EC56F2">
        <w:rPr>
          <w:rFonts w:ascii="Times New Roman" w:hAnsi="Times New Roman" w:cs="Times New Roman"/>
          <w:sz w:val="28"/>
          <w:szCs w:val="28"/>
        </w:rPr>
        <w:t xml:space="preserve">Глава Михайловского </w:t>
      </w:r>
    </w:p>
    <w:p w:rsidR="00E13997" w:rsidRPr="00EC56F2" w:rsidRDefault="00E13997" w:rsidP="0096410C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EC56F2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EC56F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EC56F2">
        <w:rPr>
          <w:rFonts w:ascii="Times New Roman" w:hAnsi="Times New Roman" w:cs="Times New Roman"/>
          <w:sz w:val="28"/>
          <w:szCs w:val="28"/>
        </w:rPr>
        <w:tab/>
        <w:t xml:space="preserve">М.В. Петухов   </w:t>
      </w:r>
    </w:p>
    <w:p w:rsidR="00E13997" w:rsidRPr="00EC56F2" w:rsidRDefault="00E13997" w:rsidP="0096410C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E13997" w:rsidRPr="00EC56F2" w:rsidRDefault="00E13997" w:rsidP="0096410C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E13997" w:rsidRPr="00EC56F2" w:rsidRDefault="00E13997" w:rsidP="00EC56F2">
      <w:pPr>
        <w:widowControl/>
        <w:tabs>
          <w:tab w:val="left" w:pos="1350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E13997" w:rsidRPr="00EC56F2" w:rsidRDefault="00E13997" w:rsidP="00EC56F2">
      <w:pPr>
        <w:widowControl/>
        <w:tabs>
          <w:tab w:val="left" w:pos="1350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E13997" w:rsidRDefault="00E13997"/>
    <w:sectPr w:rsidR="00E13997" w:rsidSect="0096410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1699B"/>
    <w:multiLevelType w:val="hybridMultilevel"/>
    <w:tmpl w:val="4B822E44"/>
    <w:lvl w:ilvl="0" w:tplc="1F08F96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A4C25BE"/>
    <w:multiLevelType w:val="hybridMultilevel"/>
    <w:tmpl w:val="1200F232"/>
    <w:lvl w:ilvl="0" w:tplc="1F08F96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AB565D2"/>
    <w:multiLevelType w:val="hybridMultilevel"/>
    <w:tmpl w:val="50A08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B070F8F"/>
    <w:multiLevelType w:val="hybridMultilevel"/>
    <w:tmpl w:val="A82647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1755F27"/>
    <w:multiLevelType w:val="hybridMultilevel"/>
    <w:tmpl w:val="F5A689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0CF9"/>
    <w:rsid w:val="000E467B"/>
    <w:rsid w:val="000E5247"/>
    <w:rsid w:val="00250CF2"/>
    <w:rsid w:val="00290CF9"/>
    <w:rsid w:val="003B72FB"/>
    <w:rsid w:val="004D3156"/>
    <w:rsid w:val="006055B1"/>
    <w:rsid w:val="008249E8"/>
    <w:rsid w:val="0082656E"/>
    <w:rsid w:val="00836711"/>
    <w:rsid w:val="00865F96"/>
    <w:rsid w:val="00890F64"/>
    <w:rsid w:val="008911EE"/>
    <w:rsid w:val="008D1AF5"/>
    <w:rsid w:val="0096410C"/>
    <w:rsid w:val="009A6A91"/>
    <w:rsid w:val="00A519A4"/>
    <w:rsid w:val="00B175A4"/>
    <w:rsid w:val="00B5293D"/>
    <w:rsid w:val="00B83F21"/>
    <w:rsid w:val="00CD422D"/>
    <w:rsid w:val="00D17786"/>
    <w:rsid w:val="00D373DB"/>
    <w:rsid w:val="00E00DB8"/>
    <w:rsid w:val="00E13997"/>
    <w:rsid w:val="00E77313"/>
    <w:rsid w:val="00EC56F2"/>
    <w:rsid w:val="00F1251B"/>
    <w:rsid w:val="00F66ABA"/>
    <w:rsid w:val="00FD0615"/>
    <w:rsid w:val="00FE1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6F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C56F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EC56F2"/>
    <w:pPr>
      <w:ind w:left="720"/>
      <w:contextualSpacing/>
    </w:pPr>
  </w:style>
  <w:style w:type="table" w:styleId="TableGrid">
    <w:name w:val="Table Grid"/>
    <w:basedOn w:val="TableNormal"/>
    <w:uiPriority w:val="99"/>
    <w:rsid w:val="008249E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B5293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B5293D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125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251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9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3FEEA02952E0C9C28E4B874309B810EB3A1C0AA65B8E13A5DB1A961192047922B9BAADB7CB0E443AA2CAEC8Ab1x5D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165</TotalTime>
  <Pages>4</Pages>
  <Words>697</Words>
  <Characters>3973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2018-06-09T06:08:00Z</cp:lastPrinted>
  <dcterms:created xsi:type="dcterms:W3CDTF">2017-12-05T10:30:00Z</dcterms:created>
  <dcterms:modified xsi:type="dcterms:W3CDTF">2018-06-09T06:43:00Z</dcterms:modified>
</cp:coreProperties>
</file>